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DA" w:rsidRDefault="00720EDA" w:rsidP="00345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0EDA" w:rsidRDefault="00720EDA" w:rsidP="00EB53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</w:t>
      </w:r>
    </w:p>
    <w:p w:rsidR="00720EDA" w:rsidRDefault="00720EDA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 wniosek Burmistrza Miasta i Gminy Prusice zwołuję sesję Rady Miasta i Gminy Prusice, która odbędzie się dnia 15 stycznia 2018 r. – godz. 15,00 w  sali konferencyjnej Urzędu Miasta i Gminy w Prusicach, z następującym porządkiem obrad:</w:t>
      </w: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720EDA" w:rsidRDefault="00720EDA" w:rsidP="00714946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720EDA" w:rsidRDefault="00720ED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720EDA" w:rsidRDefault="00720ED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720EDA" w:rsidRDefault="00720ED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Pr="00302D6F" w:rsidRDefault="00720EDA" w:rsidP="0073433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uchwał:</w:t>
      </w:r>
    </w:p>
    <w:p w:rsidR="00720EDA" w:rsidRDefault="00720EDA" w:rsidP="00302D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Pr="00702354" w:rsidRDefault="00720EDA" w:rsidP="00302D6F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302D6F">
        <w:rPr>
          <w:rFonts w:ascii="Times New Roman" w:hAnsi="Times New Roman" w:cs="Times New Roman"/>
          <w:sz w:val="24"/>
          <w:szCs w:val="24"/>
        </w:rPr>
        <w:t xml:space="preserve"> </w:t>
      </w:r>
      <w:r w:rsidRPr="00302D6F">
        <w:rPr>
          <w:rFonts w:ascii="Times New Roman" w:hAnsi="Times New Roman" w:cs="Times New Roman"/>
          <w:color w:val="000000"/>
        </w:rPr>
        <w:t>w sprawie zmiany uchwały budżetowej na 201</w:t>
      </w:r>
      <w:r>
        <w:rPr>
          <w:rFonts w:ascii="Times New Roman" w:hAnsi="Times New Roman" w:cs="Times New Roman"/>
          <w:color w:val="000000"/>
        </w:rPr>
        <w:t>8</w:t>
      </w:r>
      <w:r w:rsidRPr="00302D6F">
        <w:rPr>
          <w:rFonts w:ascii="Times New Roman" w:hAnsi="Times New Roman" w:cs="Times New Roman"/>
          <w:color w:val="000000"/>
        </w:rPr>
        <w:t xml:space="preserve"> r.</w:t>
      </w:r>
    </w:p>
    <w:p w:rsidR="00720EDA" w:rsidRPr="00302D6F" w:rsidRDefault="00720EDA" w:rsidP="00302D6F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 sprawie zmiany wieloletniej prognozy finansowej na lata 2018-2035</w:t>
      </w:r>
    </w:p>
    <w:p w:rsidR="00720EDA" w:rsidRDefault="00720EDA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przystąpienia do sporządzenia planu zagospodarowania przestrzennego dla terenu położonego w rejonie ul. Dębowej we wsi Skokowa.</w:t>
      </w:r>
    </w:p>
    <w:p w:rsidR="00720EDA" w:rsidRPr="00E71365" w:rsidRDefault="00720EDA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71365">
        <w:rPr>
          <w:rFonts w:ascii="Times New Roman" w:hAnsi="Times New Roman" w:cs="Times New Roman"/>
        </w:rPr>
        <w:t>w sprawie uchwalenia Gminnego Programu Profilaktyki i Rozwiązywania Problemów Alkoholowych oraz Przeciwdziałania Narkomanii na rok 2018</w:t>
      </w:r>
    </w:p>
    <w:p w:rsidR="00720EDA" w:rsidRDefault="00720EDA" w:rsidP="00490D77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720EDA" w:rsidRDefault="00720ED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720EDA" w:rsidRDefault="00720ED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720EDA" w:rsidRDefault="00720ED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720EDA" w:rsidRDefault="00720ED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20EDA" w:rsidRDefault="00720ED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0EDA" w:rsidRDefault="00720ED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720EDA" w:rsidRDefault="00720ED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720EDA" w:rsidRDefault="00720ED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/-/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Zbigniew Ziomek</w:t>
      </w:r>
    </w:p>
    <w:p w:rsidR="00720EDA" w:rsidRDefault="00720EDA"/>
    <w:sectPr w:rsidR="00720EDA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EDA" w:rsidRDefault="00720EDA" w:rsidP="002A5902">
      <w:pPr>
        <w:spacing w:after="0" w:line="240" w:lineRule="auto"/>
      </w:pPr>
      <w:r>
        <w:separator/>
      </w:r>
    </w:p>
  </w:endnote>
  <w:endnote w:type="continuationSeparator" w:id="0">
    <w:p w:rsidR="00720EDA" w:rsidRDefault="00720EDA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DA" w:rsidRDefault="00720EDA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EDA" w:rsidRDefault="00720EDA" w:rsidP="002A5902">
      <w:pPr>
        <w:spacing w:after="0" w:line="240" w:lineRule="auto"/>
      </w:pPr>
      <w:r>
        <w:separator/>
      </w:r>
    </w:p>
  </w:footnote>
  <w:footnote w:type="continuationSeparator" w:id="0">
    <w:p w:rsidR="00720EDA" w:rsidRDefault="00720EDA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DA" w:rsidRDefault="00720EDA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720EDA" w:rsidRDefault="00720ED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D68C6"/>
    <w:multiLevelType w:val="hybridMultilevel"/>
    <w:tmpl w:val="FEC8F56A"/>
    <w:lvl w:ilvl="0" w:tplc="F63C173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74810"/>
    <w:rsid w:val="00074C29"/>
    <w:rsid w:val="000D5F1B"/>
    <w:rsid w:val="000E72BF"/>
    <w:rsid w:val="0010475F"/>
    <w:rsid w:val="001048AB"/>
    <w:rsid w:val="0011550A"/>
    <w:rsid w:val="001328BF"/>
    <w:rsid w:val="00141E59"/>
    <w:rsid w:val="00156878"/>
    <w:rsid w:val="00182AF1"/>
    <w:rsid w:val="001A41F3"/>
    <w:rsid w:val="001C6E31"/>
    <w:rsid w:val="0021532D"/>
    <w:rsid w:val="002767E4"/>
    <w:rsid w:val="002A5902"/>
    <w:rsid w:val="002B075D"/>
    <w:rsid w:val="00302D6F"/>
    <w:rsid w:val="00313914"/>
    <w:rsid w:val="00345163"/>
    <w:rsid w:val="00350E43"/>
    <w:rsid w:val="003C54A1"/>
    <w:rsid w:val="003D27EC"/>
    <w:rsid w:val="00403575"/>
    <w:rsid w:val="004731DC"/>
    <w:rsid w:val="00490D77"/>
    <w:rsid w:val="00492BCA"/>
    <w:rsid w:val="0050687E"/>
    <w:rsid w:val="00506C19"/>
    <w:rsid w:val="00526759"/>
    <w:rsid w:val="005721FA"/>
    <w:rsid w:val="00585CB3"/>
    <w:rsid w:val="005868E8"/>
    <w:rsid w:val="005A3568"/>
    <w:rsid w:val="005A6DDA"/>
    <w:rsid w:val="005C2198"/>
    <w:rsid w:val="00637217"/>
    <w:rsid w:val="00647C04"/>
    <w:rsid w:val="0067044B"/>
    <w:rsid w:val="006B008E"/>
    <w:rsid w:val="006B56F4"/>
    <w:rsid w:val="006D64F3"/>
    <w:rsid w:val="006F016A"/>
    <w:rsid w:val="006F5D41"/>
    <w:rsid w:val="006F6BC2"/>
    <w:rsid w:val="00702354"/>
    <w:rsid w:val="00714946"/>
    <w:rsid w:val="00720EDA"/>
    <w:rsid w:val="007226E7"/>
    <w:rsid w:val="0073433F"/>
    <w:rsid w:val="00746BAC"/>
    <w:rsid w:val="007844B8"/>
    <w:rsid w:val="007A0E45"/>
    <w:rsid w:val="007C4B51"/>
    <w:rsid w:val="007D083A"/>
    <w:rsid w:val="007E26E9"/>
    <w:rsid w:val="008510B0"/>
    <w:rsid w:val="008553F6"/>
    <w:rsid w:val="00867DF6"/>
    <w:rsid w:val="008954B8"/>
    <w:rsid w:val="008D621C"/>
    <w:rsid w:val="008F5166"/>
    <w:rsid w:val="00906D08"/>
    <w:rsid w:val="00930EEB"/>
    <w:rsid w:val="00971019"/>
    <w:rsid w:val="009A500A"/>
    <w:rsid w:val="009D5433"/>
    <w:rsid w:val="009E0C57"/>
    <w:rsid w:val="009F5B81"/>
    <w:rsid w:val="00A42729"/>
    <w:rsid w:val="00A42784"/>
    <w:rsid w:val="00AD1AD8"/>
    <w:rsid w:val="00B143E4"/>
    <w:rsid w:val="00B4582D"/>
    <w:rsid w:val="00B82C01"/>
    <w:rsid w:val="00BB03F1"/>
    <w:rsid w:val="00C13C60"/>
    <w:rsid w:val="00C2153B"/>
    <w:rsid w:val="00C35264"/>
    <w:rsid w:val="00C760B0"/>
    <w:rsid w:val="00C84223"/>
    <w:rsid w:val="00CD2C29"/>
    <w:rsid w:val="00CE1866"/>
    <w:rsid w:val="00D170B4"/>
    <w:rsid w:val="00DE394B"/>
    <w:rsid w:val="00DF29CD"/>
    <w:rsid w:val="00DF48FB"/>
    <w:rsid w:val="00E024E7"/>
    <w:rsid w:val="00E33032"/>
    <w:rsid w:val="00E44E72"/>
    <w:rsid w:val="00E50D10"/>
    <w:rsid w:val="00E71365"/>
    <w:rsid w:val="00EB53D5"/>
    <w:rsid w:val="00EC3AB5"/>
    <w:rsid w:val="00EC5D47"/>
    <w:rsid w:val="00EF6E75"/>
    <w:rsid w:val="00F014EC"/>
    <w:rsid w:val="00F04E0B"/>
    <w:rsid w:val="00F05602"/>
    <w:rsid w:val="00F244B3"/>
    <w:rsid w:val="00F331C3"/>
    <w:rsid w:val="00F736A3"/>
    <w:rsid w:val="00F85CA6"/>
    <w:rsid w:val="00F9202F"/>
    <w:rsid w:val="00FA101B"/>
    <w:rsid w:val="00FA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basedOn w:val="DefaultParagraphFont"/>
    <w:link w:val="Teksttreci20"/>
    <w:uiPriority w:val="99"/>
    <w:locked/>
    <w:rsid w:val="0073433F"/>
    <w:rPr>
      <w:b/>
      <w:bCs/>
      <w:sz w:val="21"/>
      <w:szCs w:val="21"/>
    </w:rPr>
  </w:style>
  <w:style w:type="paragraph" w:customStyle="1" w:styleId="Teksttreci20">
    <w:name w:val="Tekst treści (2)"/>
    <w:basedOn w:val="Normal"/>
    <w:link w:val="Teksttreci2"/>
    <w:uiPriority w:val="99"/>
    <w:rsid w:val="0073433F"/>
    <w:pPr>
      <w:widowControl w:val="0"/>
      <w:shd w:val="clear" w:color="auto" w:fill="FFFFFF"/>
      <w:spacing w:after="240" w:line="254" w:lineRule="exact"/>
      <w:jc w:val="center"/>
    </w:pPr>
    <w:rPr>
      <w:b/>
      <w:bCs/>
      <w:noProof/>
      <w:sz w:val="21"/>
      <w:szCs w:val="21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247</TotalTime>
  <Pages>1</Pages>
  <Words>169</Words>
  <Characters>1014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20</cp:revision>
  <cp:lastPrinted>2017-12-28T06:47:00Z</cp:lastPrinted>
  <dcterms:created xsi:type="dcterms:W3CDTF">2017-07-17T07:46:00Z</dcterms:created>
  <dcterms:modified xsi:type="dcterms:W3CDTF">2018-01-11T11:12:00Z</dcterms:modified>
</cp:coreProperties>
</file>