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91A" w:rsidRDefault="00E1591A" w:rsidP="00345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1591A" w:rsidRDefault="00E1591A" w:rsidP="00C96E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</w:t>
      </w:r>
    </w:p>
    <w:p w:rsidR="00E1591A" w:rsidRDefault="00E1591A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Zawiadamiam, że na wniosek Burmistrza Miasta i Gminy Prusice zwołałem sesję Rady Miasta i Gminy Prusice, która odbędzie się dnia 29 grudnia 2017 r. – godz. 10,00 w  sali konferencyjnej Urzędu Miasta i Gminy w Prusicach, z następującym porządkiem obrad:</w:t>
      </w: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E1591A" w:rsidRDefault="00E1591A" w:rsidP="00714946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E1591A" w:rsidRDefault="00E1591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E1591A" w:rsidRDefault="00E1591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E1591A" w:rsidRDefault="00E1591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Pr="00490D77" w:rsidRDefault="00E1591A" w:rsidP="0073433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Podjęcie uchwały </w:t>
      </w:r>
      <w:r w:rsidRPr="00490D77">
        <w:rPr>
          <w:rFonts w:ascii="Times New Roman" w:hAnsi="Times New Roman" w:cs="Times New Roman"/>
          <w:b/>
          <w:bCs/>
          <w:color w:val="000000"/>
        </w:rPr>
        <w:t>w sprawie zmiany uchwały budżetowej na 2017 r.</w:t>
      </w:r>
    </w:p>
    <w:p w:rsidR="00E1591A" w:rsidRPr="0073433F" w:rsidRDefault="00E1591A" w:rsidP="00490D77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Zatwierdzenie planów pracy komisji, planu sesji na 2018 r.</w:t>
      </w:r>
    </w:p>
    <w:p w:rsidR="00E1591A" w:rsidRDefault="00E1591A" w:rsidP="00490D77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E1591A" w:rsidRDefault="00E1591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E1591A" w:rsidRDefault="00E1591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E1591A" w:rsidRDefault="00E1591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E1591A" w:rsidRDefault="00E1591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1591A" w:rsidRDefault="00E1591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1A" w:rsidRDefault="00E1591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E1591A" w:rsidRDefault="00E1591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E1591A" w:rsidRDefault="00E1591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/-/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Zbigniew Ziomek</w:t>
      </w:r>
    </w:p>
    <w:p w:rsidR="00E1591A" w:rsidRDefault="00E1591A"/>
    <w:sectPr w:rsidR="00E1591A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91A" w:rsidRDefault="00E1591A" w:rsidP="002A5902">
      <w:pPr>
        <w:spacing w:after="0" w:line="240" w:lineRule="auto"/>
      </w:pPr>
      <w:r>
        <w:separator/>
      </w:r>
    </w:p>
  </w:endnote>
  <w:endnote w:type="continuationSeparator" w:id="0">
    <w:p w:rsidR="00E1591A" w:rsidRDefault="00E1591A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91A" w:rsidRDefault="00E1591A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91A" w:rsidRDefault="00E1591A" w:rsidP="002A5902">
      <w:pPr>
        <w:spacing w:after="0" w:line="240" w:lineRule="auto"/>
      </w:pPr>
      <w:r>
        <w:separator/>
      </w:r>
    </w:p>
  </w:footnote>
  <w:footnote w:type="continuationSeparator" w:id="0">
    <w:p w:rsidR="00E1591A" w:rsidRDefault="00E1591A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91A" w:rsidRDefault="00E1591A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E1591A" w:rsidRDefault="00E159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74C29"/>
    <w:rsid w:val="000D5F1B"/>
    <w:rsid w:val="000E72BF"/>
    <w:rsid w:val="0010475F"/>
    <w:rsid w:val="001048AB"/>
    <w:rsid w:val="0011550A"/>
    <w:rsid w:val="001328BF"/>
    <w:rsid w:val="00141E59"/>
    <w:rsid w:val="00156878"/>
    <w:rsid w:val="001A41F3"/>
    <w:rsid w:val="001C6E31"/>
    <w:rsid w:val="0021532D"/>
    <w:rsid w:val="002A5902"/>
    <w:rsid w:val="002B075D"/>
    <w:rsid w:val="00345163"/>
    <w:rsid w:val="00350E43"/>
    <w:rsid w:val="003C54A1"/>
    <w:rsid w:val="00403575"/>
    <w:rsid w:val="004731DC"/>
    <w:rsid w:val="00490D77"/>
    <w:rsid w:val="00492BCA"/>
    <w:rsid w:val="004B6DD2"/>
    <w:rsid w:val="0050687E"/>
    <w:rsid w:val="00506C19"/>
    <w:rsid w:val="005721FA"/>
    <w:rsid w:val="00585CB3"/>
    <w:rsid w:val="005868E8"/>
    <w:rsid w:val="005A3568"/>
    <w:rsid w:val="005A6DDA"/>
    <w:rsid w:val="00637217"/>
    <w:rsid w:val="00647C04"/>
    <w:rsid w:val="0067044B"/>
    <w:rsid w:val="006B008E"/>
    <w:rsid w:val="006B56F4"/>
    <w:rsid w:val="006D64F3"/>
    <w:rsid w:val="006F016A"/>
    <w:rsid w:val="006F5D41"/>
    <w:rsid w:val="006F6BC2"/>
    <w:rsid w:val="00714946"/>
    <w:rsid w:val="0073433F"/>
    <w:rsid w:val="007844B8"/>
    <w:rsid w:val="007A0E45"/>
    <w:rsid w:val="007C4B51"/>
    <w:rsid w:val="007D083A"/>
    <w:rsid w:val="007E26E9"/>
    <w:rsid w:val="008510B0"/>
    <w:rsid w:val="008553F6"/>
    <w:rsid w:val="008954B8"/>
    <w:rsid w:val="008F5166"/>
    <w:rsid w:val="00906D08"/>
    <w:rsid w:val="00930EEB"/>
    <w:rsid w:val="00971019"/>
    <w:rsid w:val="009A500A"/>
    <w:rsid w:val="009D5433"/>
    <w:rsid w:val="009E0C57"/>
    <w:rsid w:val="009F5B81"/>
    <w:rsid w:val="00A42729"/>
    <w:rsid w:val="00A42784"/>
    <w:rsid w:val="00A851B2"/>
    <w:rsid w:val="00AD1AD8"/>
    <w:rsid w:val="00B143E4"/>
    <w:rsid w:val="00B4582D"/>
    <w:rsid w:val="00B82C01"/>
    <w:rsid w:val="00BB03F1"/>
    <w:rsid w:val="00C13C60"/>
    <w:rsid w:val="00C2153B"/>
    <w:rsid w:val="00C760B0"/>
    <w:rsid w:val="00C84223"/>
    <w:rsid w:val="00C96ED2"/>
    <w:rsid w:val="00CD2C29"/>
    <w:rsid w:val="00CE1866"/>
    <w:rsid w:val="00DE394B"/>
    <w:rsid w:val="00E024E7"/>
    <w:rsid w:val="00E1591A"/>
    <w:rsid w:val="00E33032"/>
    <w:rsid w:val="00E50D10"/>
    <w:rsid w:val="00EC3AB5"/>
    <w:rsid w:val="00EC5D47"/>
    <w:rsid w:val="00EF6E75"/>
    <w:rsid w:val="00F014EC"/>
    <w:rsid w:val="00F04E0B"/>
    <w:rsid w:val="00F05602"/>
    <w:rsid w:val="00F244B3"/>
    <w:rsid w:val="00F331C3"/>
    <w:rsid w:val="00F736A3"/>
    <w:rsid w:val="00F829DD"/>
    <w:rsid w:val="00F85CA6"/>
    <w:rsid w:val="00FA101B"/>
    <w:rsid w:val="00FA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basedOn w:val="DefaultParagraphFont"/>
    <w:link w:val="Teksttreci20"/>
    <w:uiPriority w:val="99"/>
    <w:locked/>
    <w:rsid w:val="0073433F"/>
    <w:rPr>
      <w:b/>
      <w:bCs/>
      <w:sz w:val="21"/>
      <w:szCs w:val="21"/>
    </w:rPr>
  </w:style>
  <w:style w:type="paragraph" w:customStyle="1" w:styleId="Teksttreci20">
    <w:name w:val="Tekst treści (2)"/>
    <w:basedOn w:val="Normal"/>
    <w:link w:val="Teksttreci2"/>
    <w:uiPriority w:val="99"/>
    <w:rsid w:val="0073433F"/>
    <w:pPr>
      <w:widowControl w:val="0"/>
      <w:shd w:val="clear" w:color="auto" w:fill="FFFFFF"/>
      <w:spacing w:after="240" w:line="254" w:lineRule="exact"/>
      <w:jc w:val="center"/>
    </w:pPr>
    <w:rPr>
      <w:b/>
      <w:bCs/>
      <w:noProof/>
      <w:sz w:val="21"/>
      <w:szCs w:val="21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84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209</TotalTime>
  <Pages>1</Pages>
  <Words>130</Words>
  <Characters>785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17</cp:revision>
  <cp:lastPrinted>2017-12-28T06:47:00Z</cp:lastPrinted>
  <dcterms:created xsi:type="dcterms:W3CDTF">2017-07-17T07:46:00Z</dcterms:created>
  <dcterms:modified xsi:type="dcterms:W3CDTF">2017-12-28T10:37:00Z</dcterms:modified>
</cp:coreProperties>
</file>