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F8D" w:rsidRDefault="00062F8D" w:rsidP="003100E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62F8D" w:rsidRPr="00557271" w:rsidRDefault="00062F8D" w:rsidP="00557271">
      <w:pPr>
        <w:jc w:val="center"/>
        <w:rPr>
          <w:rFonts w:ascii="Times New Roman" w:hAnsi="Times New Roman" w:cs="Times New Roman"/>
          <w:b/>
          <w:bCs/>
        </w:rPr>
      </w:pPr>
      <w:r w:rsidRPr="00557271">
        <w:rPr>
          <w:b/>
          <w:bCs/>
        </w:rPr>
        <w:t>ZAWIADOMIENIE</w:t>
      </w:r>
    </w:p>
    <w:p w:rsidR="00062F8D" w:rsidRPr="000F6EED" w:rsidRDefault="00062F8D" w:rsidP="003100E3">
      <w:pPr>
        <w:jc w:val="both"/>
        <w:rPr>
          <w:rFonts w:ascii="Times New Roman" w:hAnsi="Times New Roman" w:cs="Times New Roman"/>
        </w:rPr>
      </w:pPr>
      <w:r w:rsidRPr="000F6EE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Zawiadamiam, że zwołałem</w:t>
      </w:r>
      <w:r w:rsidRPr="000F6EED">
        <w:rPr>
          <w:rFonts w:ascii="Times New Roman" w:hAnsi="Times New Roman" w:cs="Times New Roman"/>
        </w:rPr>
        <w:t xml:space="preserve"> sesję Rady Miasta i Gminy Prusice, która odbędzie się dnia 25 października 2017 r. – godz. 15,30 – sala Prusickiego Obiektu Multifunkcyjnego w Prusicach ul. Jana Pawła II 7  (GOKiS), z następującym porządkiem obrad:</w:t>
      </w:r>
    </w:p>
    <w:p w:rsidR="00062F8D" w:rsidRPr="000F6EED" w:rsidRDefault="00062F8D" w:rsidP="003100E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F6EED">
        <w:rPr>
          <w:rFonts w:ascii="Times New Roman" w:hAnsi="Times New Roman" w:cs="Times New Roman"/>
          <w:b/>
          <w:bCs/>
        </w:rPr>
        <w:t>Otwarcie sesji.</w:t>
      </w:r>
    </w:p>
    <w:p w:rsidR="00062F8D" w:rsidRPr="000F6EED" w:rsidRDefault="00062F8D" w:rsidP="003100E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F6EED">
        <w:rPr>
          <w:rFonts w:ascii="Times New Roman" w:hAnsi="Times New Roman" w:cs="Times New Roman"/>
          <w:b/>
          <w:bCs/>
        </w:rPr>
        <w:t>Przyjęcie protokołu z poprzedniej sesji.</w:t>
      </w:r>
    </w:p>
    <w:p w:rsidR="00062F8D" w:rsidRPr="000F6EED" w:rsidRDefault="00062F8D" w:rsidP="003100E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F6EED">
        <w:rPr>
          <w:rFonts w:ascii="Times New Roman" w:hAnsi="Times New Roman" w:cs="Times New Roman"/>
          <w:b/>
          <w:bCs/>
        </w:rPr>
        <w:t>Informacje Przew. Rady o działaniach podejmowanych w okresie międzysesyjnym.</w:t>
      </w:r>
    </w:p>
    <w:p w:rsidR="00062F8D" w:rsidRPr="000F6EED" w:rsidRDefault="00062F8D" w:rsidP="003100E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F6EED">
        <w:rPr>
          <w:rFonts w:ascii="Times New Roman" w:hAnsi="Times New Roman" w:cs="Times New Roman"/>
          <w:b/>
          <w:bCs/>
        </w:rPr>
        <w:t>Sprawozdanie z działalności Burmistrza w okresie międzysesyjnym, w tym z wykonania uchwał Rady oraz podjętych przez Radę wniosków.</w:t>
      </w:r>
    </w:p>
    <w:p w:rsidR="00062F8D" w:rsidRPr="000F6EED" w:rsidRDefault="00062F8D" w:rsidP="003100E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F6EED">
        <w:rPr>
          <w:rFonts w:ascii="Times New Roman" w:hAnsi="Times New Roman" w:cs="Times New Roman"/>
          <w:b/>
          <w:bCs/>
        </w:rPr>
        <w:t>Informacja o realizacji programów i projektów realizowanych z funduszy zewnętrznych.</w:t>
      </w:r>
    </w:p>
    <w:p w:rsidR="00062F8D" w:rsidRPr="000F6EED" w:rsidRDefault="00062F8D" w:rsidP="003100E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F6EED">
        <w:rPr>
          <w:rFonts w:ascii="Times New Roman" w:hAnsi="Times New Roman" w:cs="Times New Roman"/>
          <w:b/>
          <w:bCs/>
        </w:rPr>
        <w:t>Podjęcie uchwał w sprawie:</w:t>
      </w:r>
    </w:p>
    <w:p w:rsidR="00062F8D" w:rsidRPr="000F6EED" w:rsidRDefault="00062F8D" w:rsidP="003100E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</w:rPr>
      </w:pPr>
    </w:p>
    <w:p w:rsidR="00062F8D" w:rsidRPr="000F6EED" w:rsidRDefault="00062F8D" w:rsidP="003100E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0F6EED">
        <w:rPr>
          <w:rFonts w:ascii="Times New Roman" w:hAnsi="Times New Roman" w:cs="Times New Roman"/>
        </w:rPr>
        <w:t>zmiany budżetu gminy na 2017 r.,</w:t>
      </w:r>
    </w:p>
    <w:p w:rsidR="00062F8D" w:rsidRPr="000F6EED" w:rsidRDefault="00062F8D" w:rsidP="003100E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0F6EED">
        <w:rPr>
          <w:rFonts w:ascii="Times New Roman" w:hAnsi="Times New Roman" w:cs="Times New Roman"/>
        </w:rPr>
        <w:t>zmiany wieloletniej prognozy finansowej Gminy Prusice,</w:t>
      </w:r>
    </w:p>
    <w:p w:rsidR="00062F8D" w:rsidRPr="000F6EED" w:rsidRDefault="00062F8D" w:rsidP="005D35C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F6EED">
        <w:rPr>
          <w:rFonts w:ascii="Times New Roman" w:hAnsi="Times New Roman" w:cs="Times New Roman"/>
          <w:lang w:eastAsia="pl-PL"/>
        </w:rPr>
        <w:t>określenia wysokości stawek podatku od środków transportowych</w:t>
      </w:r>
    </w:p>
    <w:p w:rsidR="00062F8D" w:rsidRPr="000F6EED" w:rsidRDefault="00062F8D" w:rsidP="005D35C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F6EED">
        <w:rPr>
          <w:rFonts w:ascii="Times New Roman" w:hAnsi="Times New Roman" w:cs="Times New Roman"/>
          <w:lang w:eastAsia="pl-PL"/>
        </w:rPr>
        <w:t>ustalenia wysokości stawek podatku od nieruchomości na 2018 r.</w:t>
      </w:r>
    </w:p>
    <w:p w:rsidR="00062F8D" w:rsidRPr="000F6EED" w:rsidRDefault="00062F8D" w:rsidP="009B2BE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0F6EED">
        <w:rPr>
          <w:rFonts w:ascii="Times New Roman" w:hAnsi="Times New Roman" w:cs="Times New Roman"/>
        </w:rPr>
        <w:t xml:space="preserve">stwierdzenia przekształcenia dotychczasowego Zespołu Szkół w Prusicach w ośmioletnią Szkołę Podstawową im. Henryka Sienkiewicza w Prusicach </w:t>
      </w:r>
    </w:p>
    <w:p w:rsidR="00062F8D" w:rsidRPr="000F6EED" w:rsidRDefault="00062F8D" w:rsidP="003100E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0F6EED">
        <w:rPr>
          <w:rFonts w:ascii="Times New Roman" w:hAnsi="Times New Roman" w:cs="Times New Roman"/>
        </w:rPr>
        <w:t>stwierdzenia przekształcenia dotychczasowej sześcioletniej Szkoły Podstawowej w Skokowej w ośmioletnią Szkołę Podstawową w Skokowej</w:t>
      </w:r>
    </w:p>
    <w:p w:rsidR="00062F8D" w:rsidRPr="000F6EED" w:rsidRDefault="00062F8D" w:rsidP="008E1E6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0F6EED">
        <w:rPr>
          <w:rFonts w:ascii="Times New Roman" w:hAnsi="Times New Roman" w:cs="Times New Roman"/>
        </w:rPr>
        <w:t>stwierdzenia przekształcenia dotychczasowej sześcioletniej Szkoły Podstawowej w Piotrkowicach w ośmioletnią Szkołę Podstawową w Piotrkowicach</w:t>
      </w:r>
    </w:p>
    <w:p w:rsidR="00062F8D" w:rsidRPr="000F6EED" w:rsidRDefault="00062F8D" w:rsidP="003100E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0F6EED">
        <w:rPr>
          <w:rFonts w:ascii="Times New Roman" w:hAnsi="Times New Roman" w:cs="Times New Roman"/>
        </w:rPr>
        <w:t>Rocznego Programu Współpracy z organizacjami pozarządowymi na 2018 r.</w:t>
      </w:r>
    </w:p>
    <w:p w:rsidR="00062F8D" w:rsidRPr="000F6EED" w:rsidRDefault="00062F8D" w:rsidP="003100E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0F6EED">
        <w:rPr>
          <w:rFonts w:ascii="Times New Roman" w:hAnsi="Times New Roman" w:cs="Times New Roman"/>
        </w:rPr>
        <w:t>przystąpienia do sporządzenia mpzp dla terenu położonego w południowej części wsi Wszemirów,</w:t>
      </w:r>
    </w:p>
    <w:p w:rsidR="00062F8D" w:rsidRPr="000F6EED" w:rsidRDefault="00062F8D" w:rsidP="003100E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0F6EED">
        <w:rPr>
          <w:rFonts w:ascii="Times New Roman" w:hAnsi="Times New Roman" w:cs="Times New Roman"/>
        </w:rPr>
        <w:t>nadania nazwy ulicy w obrębie miasta Prusice</w:t>
      </w:r>
    </w:p>
    <w:p w:rsidR="00062F8D" w:rsidRPr="000F6EED" w:rsidRDefault="00062F8D" w:rsidP="003100E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0F6EED">
        <w:rPr>
          <w:rFonts w:ascii="Times New Roman" w:hAnsi="Times New Roman" w:cs="Times New Roman"/>
        </w:rPr>
        <w:t xml:space="preserve">zmiany uchwały Nr LIV/350/17 w sprawie wyrażenia zgody na zawarcie porozumienia międzygminnego </w:t>
      </w:r>
    </w:p>
    <w:p w:rsidR="00062F8D" w:rsidRPr="000F6EED" w:rsidRDefault="00062F8D" w:rsidP="003100E3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0F6EED">
        <w:rPr>
          <w:rFonts w:ascii="Times New Roman" w:hAnsi="Times New Roman" w:cs="Times New Roman"/>
        </w:rPr>
        <w:t>wyrażenia zgody na zawarcie kolejnej umowy dzierżawy – dz. w Skokowej</w:t>
      </w:r>
    </w:p>
    <w:p w:rsidR="00062F8D" w:rsidRPr="000F6EED" w:rsidRDefault="00062F8D" w:rsidP="003100E3">
      <w:pPr>
        <w:spacing w:after="0" w:line="240" w:lineRule="auto"/>
        <w:ind w:left="705"/>
        <w:rPr>
          <w:rFonts w:ascii="Times New Roman" w:hAnsi="Times New Roman" w:cs="Times New Roman"/>
        </w:rPr>
      </w:pPr>
    </w:p>
    <w:p w:rsidR="00062F8D" w:rsidRPr="000F6EED" w:rsidRDefault="00062F8D" w:rsidP="003100E3">
      <w:pPr>
        <w:numPr>
          <w:ilvl w:val="0"/>
          <w:numId w:val="4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F6EED">
        <w:rPr>
          <w:rFonts w:ascii="Times New Roman" w:hAnsi="Times New Roman" w:cs="Times New Roman"/>
          <w:b/>
          <w:bCs/>
        </w:rPr>
        <w:t>Analiza oświadczeń majątkowych radnych i pozostałych osób zobowiązanych do składania oświadczeń – informacje Przewodniczącego Rady</w:t>
      </w:r>
      <w:r>
        <w:rPr>
          <w:rFonts w:ascii="Times New Roman" w:hAnsi="Times New Roman" w:cs="Times New Roman"/>
          <w:b/>
          <w:bCs/>
        </w:rPr>
        <w:t xml:space="preserve"> i</w:t>
      </w:r>
      <w:r w:rsidRPr="000F6EED">
        <w:rPr>
          <w:rFonts w:ascii="Times New Roman" w:hAnsi="Times New Roman" w:cs="Times New Roman"/>
          <w:b/>
          <w:bCs/>
        </w:rPr>
        <w:t xml:space="preserve"> Burmistrza</w:t>
      </w:r>
      <w:r>
        <w:rPr>
          <w:rFonts w:ascii="Times New Roman" w:hAnsi="Times New Roman" w:cs="Times New Roman"/>
          <w:b/>
          <w:bCs/>
        </w:rPr>
        <w:t xml:space="preserve"> M. i Gm. Prusice</w:t>
      </w:r>
      <w:r w:rsidRPr="000F6EED">
        <w:rPr>
          <w:rFonts w:ascii="Times New Roman" w:hAnsi="Times New Roman" w:cs="Times New Roman"/>
          <w:b/>
          <w:bCs/>
        </w:rPr>
        <w:t>.</w:t>
      </w:r>
    </w:p>
    <w:p w:rsidR="00062F8D" w:rsidRPr="000F6EED" w:rsidRDefault="00062F8D" w:rsidP="003100E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F6EED">
        <w:rPr>
          <w:rFonts w:ascii="Times New Roman" w:hAnsi="Times New Roman" w:cs="Times New Roman"/>
          <w:b/>
          <w:bCs/>
        </w:rPr>
        <w:t>Interpelacje i zapytania radnych.</w:t>
      </w:r>
    </w:p>
    <w:p w:rsidR="00062F8D" w:rsidRPr="000F6EED" w:rsidRDefault="00062F8D" w:rsidP="003100E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F6EED">
        <w:rPr>
          <w:rFonts w:ascii="Times New Roman" w:hAnsi="Times New Roman" w:cs="Times New Roman"/>
          <w:b/>
          <w:bCs/>
        </w:rPr>
        <w:t>Odpowiedzi na interpelacje zgłoszone na poprzednich sesjach.</w:t>
      </w:r>
    </w:p>
    <w:p w:rsidR="00062F8D" w:rsidRPr="000F6EED" w:rsidRDefault="00062F8D" w:rsidP="003100E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F6EED">
        <w:rPr>
          <w:rFonts w:ascii="Times New Roman" w:hAnsi="Times New Roman" w:cs="Times New Roman"/>
          <w:b/>
          <w:bCs/>
        </w:rPr>
        <w:t xml:space="preserve">Wolne wnioski i informacje. </w:t>
      </w:r>
    </w:p>
    <w:p w:rsidR="00062F8D" w:rsidRPr="000F6EED" w:rsidRDefault="00062F8D" w:rsidP="003100E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F6EED">
        <w:rPr>
          <w:rFonts w:ascii="Times New Roman" w:hAnsi="Times New Roman" w:cs="Times New Roman"/>
          <w:b/>
          <w:bCs/>
        </w:rPr>
        <w:t>Zamknięcie sesji.</w:t>
      </w:r>
    </w:p>
    <w:p w:rsidR="00062F8D" w:rsidRPr="000F6EED" w:rsidRDefault="00062F8D" w:rsidP="003100E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62F8D" w:rsidRPr="000F6EED" w:rsidRDefault="00062F8D" w:rsidP="003100E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</w:rPr>
      </w:pP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  <w:t>Przewodniczący</w:t>
      </w:r>
    </w:p>
    <w:p w:rsidR="00062F8D" w:rsidRPr="000F6EED" w:rsidRDefault="00062F8D" w:rsidP="003100E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</w:rPr>
      </w:pP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  <w:t>Rady Miasta i Gminy Prusice</w:t>
      </w:r>
    </w:p>
    <w:p w:rsidR="00062F8D" w:rsidRPr="000F6EED" w:rsidRDefault="00062F8D" w:rsidP="003100E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</w:rPr>
      </w:pP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 w:rsidRPr="000F6EED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>/-/</w:t>
      </w:r>
      <w:r w:rsidRPr="000F6EED">
        <w:rPr>
          <w:rFonts w:ascii="Times New Roman" w:hAnsi="Times New Roman" w:cs="Times New Roman"/>
          <w:b/>
          <w:bCs/>
        </w:rPr>
        <w:tab/>
        <w:t>Zbigniew Ziomek</w:t>
      </w:r>
    </w:p>
    <w:p w:rsidR="00062F8D" w:rsidRPr="000F6EED" w:rsidRDefault="00062F8D"/>
    <w:sectPr w:rsidR="00062F8D" w:rsidRPr="000F6EED" w:rsidSect="00141E5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F8D" w:rsidRDefault="00062F8D" w:rsidP="002A5902">
      <w:pPr>
        <w:spacing w:after="0" w:line="240" w:lineRule="auto"/>
      </w:pPr>
      <w:r>
        <w:separator/>
      </w:r>
    </w:p>
  </w:endnote>
  <w:endnote w:type="continuationSeparator" w:id="0">
    <w:p w:rsidR="00062F8D" w:rsidRDefault="00062F8D" w:rsidP="002A5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F8D" w:rsidRDefault="00062F8D">
    <w:pPr>
      <w:pStyle w:val="Foo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8" type="#_x0000_t75" style="width:438.75pt;height:78.7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F8D" w:rsidRDefault="00062F8D" w:rsidP="002A5902">
      <w:pPr>
        <w:spacing w:after="0" w:line="240" w:lineRule="auto"/>
      </w:pPr>
      <w:r>
        <w:separator/>
      </w:r>
    </w:p>
  </w:footnote>
  <w:footnote w:type="continuationSeparator" w:id="0">
    <w:p w:rsidR="00062F8D" w:rsidRDefault="00062F8D" w:rsidP="002A5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F8D" w:rsidRDefault="00062F8D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i1026" type="#_x0000_t75" style="width:442.5pt;height:65.25pt;visibility:visible">
          <v:imagedata r:id="rId1" o:title=""/>
        </v:shape>
      </w:pict>
    </w:r>
    <w:bookmarkStart w:id="0" w:name="_GoBack"/>
    <w:bookmarkEnd w:id="0"/>
  </w:p>
  <w:p w:rsidR="00062F8D" w:rsidRDefault="00062F8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71A2"/>
    <w:multiLevelType w:val="hybridMultilevel"/>
    <w:tmpl w:val="22EC381C"/>
    <w:lvl w:ilvl="0" w:tplc="61AC99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1D0E57"/>
    <w:multiLevelType w:val="hybridMultilevel"/>
    <w:tmpl w:val="BFA243F2"/>
    <w:lvl w:ilvl="0" w:tplc="05CCA2DE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1C413D6"/>
    <w:multiLevelType w:val="hybridMultilevel"/>
    <w:tmpl w:val="6D723DF6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DD7684D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EC0DF9"/>
    <w:multiLevelType w:val="hybridMultilevel"/>
    <w:tmpl w:val="A6349CD0"/>
    <w:lvl w:ilvl="0" w:tplc="369C55D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50BB6907"/>
    <w:multiLevelType w:val="hybridMultilevel"/>
    <w:tmpl w:val="EF0C5930"/>
    <w:lvl w:ilvl="0" w:tplc="A3DA647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5902"/>
    <w:rsid w:val="000423C7"/>
    <w:rsid w:val="00062F8D"/>
    <w:rsid w:val="00074C29"/>
    <w:rsid w:val="000D5F1B"/>
    <w:rsid w:val="000E72BF"/>
    <w:rsid w:val="000F6EED"/>
    <w:rsid w:val="0010475F"/>
    <w:rsid w:val="001048AB"/>
    <w:rsid w:val="0011550A"/>
    <w:rsid w:val="001328BF"/>
    <w:rsid w:val="00141E59"/>
    <w:rsid w:val="00156878"/>
    <w:rsid w:val="001A41F3"/>
    <w:rsid w:val="001C6E31"/>
    <w:rsid w:val="0021532D"/>
    <w:rsid w:val="002A5902"/>
    <w:rsid w:val="002B1DF5"/>
    <w:rsid w:val="003100E3"/>
    <w:rsid w:val="00345163"/>
    <w:rsid w:val="00350E43"/>
    <w:rsid w:val="003C54A1"/>
    <w:rsid w:val="00403575"/>
    <w:rsid w:val="00462934"/>
    <w:rsid w:val="004731DC"/>
    <w:rsid w:val="00492BCA"/>
    <w:rsid w:val="004D4333"/>
    <w:rsid w:val="004E1092"/>
    <w:rsid w:val="004F4AE6"/>
    <w:rsid w:val="0050687E"/>
    <w:rsid w:val="00506C19"/>
    <w:rsid w:val="00557271"/>
    <w:rsid w:val="005721FA"/>
    <w:rsid w:val="00585CB3"/>
    <w:rsid w:val="005A3568"/>
    <w:rsid w:val="005D30F8"/>
    <w:rsid w:val="005D35CB"/>
    <w:rsid w:val="00637217"/>
    <w:rsid w:val="0067044B"/>
    <w:rsid w:val="006B56F4"/>
    <w:rsid w:val="006D2C7A"/>
    <w:rsid w:val="006D64F3"/>
    <w:rsid w:val="006F016A"/>
    <w:rsid w:val="006F5D41"/>
    <w:rsid w:val="0070124D"/>
    <w:rsid w:val="00714946"/>
    <w:rsid w:val="007501DE"/>
    <w:rsid w:val="007560E7"/>
    <w:rsid w:val="007605D0"/>
    <w:rsid w:val="007A0E45"/>
    <w:rsid w:val="007C0968"/>
    <w:rsid w:val="007E26E9"/>
    <w:rsid w:val="0081779F"/>
    <w:rsid w:val="008510B0"/>
    <w:rsid w:val="008553F6"/>
    <w:rsid w:val="00863F12"/>
    <w:rsid w:val="008954B8"/>
    <w:rsid w:val="008E1E67"/>
    <w:rsid w:val="008F5166"/>
    <w:rsid w:val="00906D08"/>
    <w:rsid w:val="00930EEB"/>
    <w:rsid w:val="00971019"/>
    <w:rsid w:val="009A500A"/>
    <w:rsid w:val="009B2BE1"/>
    <w:rsid w:val="009E0C57"/>
    <w:rsid w:val="00A4231B"/>
    <w:rsid w:val="00A42784"/>
    <w:rsid w:val="00AD1AD8"/>
    <w:rsid w:val="00AD26D3"/>
    <w:rsid w:val="00B143E4"/>
    <w:rsid w:val="00B4582D"/>
    <w:rsid w:val="00C2153B"/>
    <w:rsid w:val="00C760B0"/>
    <w:rsid w:val="00CB2265"/>
    <w:rsid w:val="00CD2C29"/>
    <w:rsid w:val="00CE1866"/>
    <w:rsid w:val="00DB070E"/>
    <w:rsid w:val="00DB5BE5"/>
    <w:rsid w:val="00DE394B"/>
    <w:rsid w:val="00E024E7"/>
    <w:rsid w:val="00EC3AB5"/>
    <w:rsid w:val="00EF6E75"/>
    <w:rsid w:val="00F244B3"/>
    <w:rsid w:val="00F331C3"/>
    <w:rsid w:val="00FA101B"/>
    <w:rsid w:val="00FA1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E5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A5902"/>
  </w:style>
  <w:style w:type="paragraph" w:styleId="Footer">
    <w:name w:val="footer"/>
    <w:basedOn w:val="Normal"/>
    <w:link w:val="FooterChar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A5902"/>
  </w:style>
  <w:style w:type="paragraph" w:styleId="BalloonText">
    <w:name w:val="Balloon Text"/>
    <w:basedOn w:val="Normal"/>
    <w:link w:val="BalloonTextChar"/>
    <w:uiPriority w:val="99"/>
    <w:semiHidden/>
    <w:rsid w:val="002A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590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locked/>
    <w:rsid w:val="003100E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11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306</TotalTime>
  <Pages>1</Pages>
  <Words>291</Words>
  <Characters>1748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Pawlaczek</dc:creator>
  <cp:keywords/>
  <dc:description/>
  <cp:lastModifiedBy>maria</cp:lastModifiedBy>
  <cp:revision>15</cp:revision>
  <cp:lastPrinted>2017-10-19T08:06:00Z</cp:lastPrinted>
  <dcterms:created xsi:type="dcterms:W3CDTF">2017-07-17T07:46:00Z</dcterms:created>
  <dcterms:modified xsi:type="dcterms:W3CDTF">2017-10-23T12:54:00Z</dcterms:modified>
</cp:coreProperties>
</file>