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8BD" w:rsidRDefault="00E408BD" w:rsidP="00BD6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ZAWIADOMIENIE</w:t>
      </w:r>
    </w:p>
    <w:p w:rsidR="00E408BD" w:rsidRDefault="00E408BD" w:rsidP="003451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 wniosek Burmistrza Miasta i Gminy Prusice zwołuję sesję Rady Miasta i Gminy Prusice, która odbędzie się dnia 5 października 2017 r. – godz. 15,30 w siedzibie Związku Gmin „Bychowo” w Prusicach, z następującym porządkiem obrad:</w:t>
      </w:r>
    </w:p>
    <w:p w:rsidR="00E408BD" w:rsidRDefault="00E408BD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Otwarcie sesji.</w:t>
      </w:r>
    </w:p>
    <w:p w:rsidR="00E408BD" w:rsidRDefault="00E408BD" w:rsidP="00714946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08BD" w:rsidRDefault="00E408BD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Przyjęcie protokołu z poprzedniej sesji.</w:t>
      </w:r>
    </w:p>
    <w:p w:rsidR="00E408BD" w:rsidRDefault="00E408BD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08BD" w:rsidRDefault="00E408BD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Informacje Przew. Rady o działaniach podejmowanych w okresie międzysesyjnym.</w:t>
      </w:r>
    </w:p>
    <w:p w:rsidR="00E408BD" w:rsidRDefault="00E408BD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08BD" w:rsidRDefault="00E408BD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Sprawozdanie z działalności Burmistrza w okresie międzysesyjnym, w tym z wykonania uchwał Rady oraz podjętych przez Radę wniosków.</w:t>
      </w:r>
    </w:p>
    <w:p w:rsidR="00E408BD" w:rsidRDefault="00E408BD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08BD" w:rsidRPr="00714946" w:rsidRDefault="00E408BD" w:rsidP="0071494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Podjęcie uchwały w sprawie </w:t>
      </w:r>
      <w:r w:rsidRPr="00714946">
        <w:rPr>
          <w:rFonts w:ascii="Times New Roman" w:hAnsi="Times New Roman" w:cs="Times New Roman"/>
          <w:b/>
          <w:bCs/>
          <w:color w:val="000000"/>
        </w:rPr>
        <w:t>zmiany Wieloletniej Prognozy Finansowej</w:t>
      </w:r>
    </w:p>
    <w:p w:rsidR="00E408BD" w:rsidRDefault="00E408BD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408BD" w:rsidRDefault="00E408BD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Interpelacje i zapytania radnych.</w:t>
      </w:r>
    </w:p>
    <w:p w:rsidR="00E408BD" w:rsidRDefault="00E408BD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08BD" w:rsidRDefault="00E408BD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Odpowiedzi na interpelacje zgłoszone na poprzednich sesjach.</w:t>
      </w:r>
    </w:p>
    <w:p w:rsidR="00E408BD" w:rsidRDefault="00E408BD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08BD" w:rsidRDefault="00E408BD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Wolne wnioski i informacje. </w:t>
      </w:r>
    </w:p>
    <w:p w:rsidR="00E408BD" w:rsidRDefault="00E408BD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08BD" w:rsidRDefault="00E408BD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Zamknięcie sesji.</w:t>
      </w:r>
    </w:p>
    <w:p w:rsidR="00E408BD" w:rsidRDefault="00E408BD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E408BD" w:rsidRDefault="00E408BD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08BD" w:rsidRDefault="00E408BD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Przewodniczący</w:t>
      </w:r>
    </w:p>
    <w:p w:rsidR="00E408BD" w:rsidRDefault="00E408BD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Rady Miasta i Gminy Prusice</w:t>
      </w:r>
    </w:p>
    <w:p w:rsidR="00E408BD" w:rsidRDefault="00E408BD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/-/ Zbigniew Ziomek</w:t>
      </w:r>
    </w:p>
    <w:p w:rsidR="00E408BD" w:rsidRDefault="00E408BD"/>
    <w:sectPr w:rsidR="00E408BD" w:rsidSect="00141E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8BD" w:rsidRDefault="00E408BD" w:rsidP="002A5902">
      <w:pPr>
        <w:spacing w:after="0" w:line="240" w:lineRule="auto"/>
      </w:pPr>
      <w:r>
        <w:separator/>
      </w:r>
    </w:p>
  </w:endnote>
  <w:endnote w:type="continuationSeparator" w:id="0">
    <w:p w:rsidR="00E408BD" w:rsidRDefault="00E408BD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8BD" w:rsidRDefault="00E408BD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438.75pt;height:7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8BD" w:rsidRDefault="00E408BD" w:rsidP="002A5902">
      <w:pPr>
        <w:spacing w:after="0" w:line="240" w:lineRule="auto"/>
      </w:pPr>
      <w:r>
        <w:separator/>
      </w:r>
    </w:p>
  </w:footnote>
  <w:footnote w:type="continuationSeparator" w:id="0">
    <w:p w:rsidR="00E408BD" w:rsidRDefault="00E408BD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8BD" w:rsidRDefault="00E408BD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6" type="#_x0000_t75" style="width:442.5pt;height:65.25pt;visibility:visible">
          <v:imagedata r:id="rId1" o:title=""/>
        </v:shape>
      </w:pict>
    </w:r>
    <w:bookmarkStart w:id="0" w:name="_GoBack"/>
    <w:bookmarkEnd w:id="0"/>
  </w:p>
  <w:p w:rsidR="00E408BD" w:rsidRDefault="00E408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1A2"/>
    <w:multiLevelType w:val="hybridMultilevel"/>
    <w:tmpl w:val="22EC381C"/>
    <w:lvl w:ilvl="0" w:tplc="61AC99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C413D6"/>
    <w:multiLevelType w:val="hybridMultilevel"/>
    <w:tmpl w:val="6D723DF6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D7684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902"/>
    <w:rsid w:val="00074C29"/>
    <w:rsid w:val="000D5F1B"/>
    <w:rsid w:val="000E72BF"/>
    <w:rsid w:val="0010475F"/>
    <w:rsid w:val="001048AB"/>
    <w:rsid w:val="001328BF"/>
    <w:rsid w:val="00141E59"/>
    <w:rsid w:val="00156878"/>
    <w:rsid w:val="001A41F3"/>
    <w:rsid w:val="001C6E31"/>
    <w:rsid w:val="002A5902"/>
    <w:rsid w:val="00345163"/>
    <w:rsid w:val="00350E43"/>
    <w:rsid w:val="003C54A1"/>
    <w:rsid w:val="00403575"/>
    <w:rsid w:val="00492BCA"/>
    <w:rsid w:val="004E220A"/>
    <w:rsid w:val="0050687E"/>
    <w:rsid w:val="00506C19"/>
    <w:rsid w:val="005721FA"/>
    <w:rsid w:val="005A3568"/>
    <w:rsid w:val="00637217"/>
    <w:rsid w:val="0067044B"/>
    <w:rsid w:val="006B56F4"/>
    <w:rsid w:val="006D64F3"/>
    <w:rsid w:val="006F016A"/>
    <w:rsid w:val="006F5D41"/>
    <w:rsid w:val="00714946"/>
    <w:rsid w:val="007A0E45"/>
    <w:rsid w:val="007E26E9"/>
    <w:rsid w:val="008510B0"/>
    <w:rsid w:val="008553F6"/>
    <w:rsid w:val="008954B8"/>
    <w:rsid w:val="008F5166"/>
    <w:rsid w:val="00906D08"/>
    <w:rsid w:val="00930EEB"/>
    <w:rsid w:val="00971019"/>
    <w:rsid w:val="00992DF5"/>
    <w:rsid w:val="009E0C57"/>
    <w:rsid w:val="00A42784"/>
    <w:rsid w:val="00AD1AD8"/>
    <w:rsid w:val="00B143E4"/>
    <w:rsid w:val="00B4582D"/>
    <w:rsid w:val="00B81F43"/>
    <w:rsid w:val="00BD64F2"/>
    <w:rsid w:val="00C2153B"/>
    <w:rsid w:val="00C760B0"/>
    <w:rsid w:val="00CD2C29"/>
    <w:rsid w:val="00CE1866"/>
    <w:rsid w:val="00DE394B"/>
    <w:rsid w:val="00E024E7"/>
    <w:rsid w:val="00E408BD"/>
    <w:rsid w:val="00EC3AB5"/>
    <w:rsid w:val="00EF6E75"/>
    <w:rsid w:val="00F244B3"/>
    <w:rsid w:val="00F331C3"/>
    <w:rsid w:val="00FA101B"/>
    <w:rsid w:val="00FA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E5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A5902"/>
  </w:style>
  <w:style w:type="paragraph" w:styleId="Footer">
    <w:name w:val="footer"/>
    <w:basedOn w:val="Normal"/>
    <w:link w:val="Foot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A5902"/>
  </w:style>
  <w:style w:type="paragraph" w:styleId="BalloonText">
    <w:name w:val="Balloon Text"/>
    <w:basedOn w:val="Normal"/>
    <w:link w:val="BalloonTextChar"/>
    <w:uiPriority w:val="99"/>
    <w:semiHidden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44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141</TotalTime>
  <Pages>1</Pages>
  <Words>118</Words>
  <Characters>711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Pawlaczek</dc:creator>
  <cp:keywords/>
  <dc:description/>
  <cp:lastModifiedBy>maria</cp:lastModifiedBy>
  <cp:revision>11</cp:revision>
  <cp:lastPrinted>2017-08-24T07:58:00Z</cp:lastPrinted>
  <dcterms:created xsi:type="dcterms:W3CDTF">2017-07-17T07:46:00Z</dcterms:created>
  <dcterms:modified xsi:type="dcterms:W3CDTF">2017-10-04T14:48:00Z</dcterms:modified>
</cp:coreProperties>
</file>